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A8EC8F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E883971" w14:textId="77777777" w:rsidR="00F90453" w:rsidRDefault="00FD139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0FFD99E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B10518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4B20F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0913879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4C590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C765" w14:textId="77777777" w:rsidR="00222867" w:rsidRPr="00D635C4" w:rsidRDefault="003C2DCE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למידע ומחשוב</w:t>
            </w:r>
          </w:p>
        </w:tc>
      </w:tr>
      <w:tr w:rsidR="007548B0" w14:paraId="6712E88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E30381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F65EB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F65EB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3FAA3" w14:textId="77777777" w:rsidR="00222867" w:rsidRDefault="0044182D" w:rsidP="00DE68A0">
            <w:r>
              <w:rPr>
                <w:rFonts w:hint="cs"/>
                <w:rtl/>
              </w:rPr>
              <w:t>2/10/20</w:t>
            </w:r>
            <w:r w:rsidR="00794022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9</w:t>
            </w:r>
          </w:p>
        </w:tc>
      </w:tr>
    </w:tbl>
    <w:p w14:paraId="5B6E538F" w14:textId="77777777" w:rsidR="00332AFB" w:rsidRDefault="00FD1398" w:rsidP="00222867">
      <w:pPr>
        <w:rPr>
          <w:rtl/>
        </w:rPr>
      </w:pPr>
    </w:p>
    <w:p w14:paraId="328885B8" w14:textId="77777777" w:rsidR="00222867" w:rsidRDefault="00FD1398" w:rsidP="00222867">
      <w:pPr>
        <w:rPr>
          <w:rtl/>
        </w:rPr>
      </w:pPr>
    </w:p>
    <w:p w14:paraId="3A7EA57B" w14:textId="77777777" w:rsidR="00222867" w:rsidRDefault="00FD1398" w:rsidP="00222867">
      <w:pPr>
        <w:rPr>
          <w:rtl/>
        </w:rPr>
      </w:pPr>
    </w:p>
    <w:p w14:paraId="279F3E05" w14:textId="77777777" w:rsidR="00222867" w:rsidRDefault="00FD1398" w:rsidP="00222867">
      <w:pPr>
        <w:rPr>
          <w:rtl/>
        </w:rPr>
      </w:pPr>
    </w:p>
    <w:p w14:paraId="231B1398" w14:textId="77777777" w:rsidR="00222867" w:rsidRDefault="00FD1398" w:rsidP="00222867">
      <w:pPr>
        <w:rPr>
          <w:rtl/>
        </w:rPr>
      </w:pPr>
    </w:p>
    <w:p w14:paraId="60CB7686" w14:textId="77777777" w:rsidR="00222867" w:rsidRDefault="00FD1398" w:rsidP="00222867">
      <w:pPr>
        <w:rPr>
          <w:rtl/>
        </w:rPr>
      </w:pPr>
    </w:p>
    <w:p w14:paraId="788ED761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AE9A93D" w14:textId="77777777" w:rsidR="00222867" w:rsidRDefault="00FD139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10E4C8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C9A6F78" w14:textId="77777777" w:rsidR="00222867" w:rsidRPr="00AF57E9" w:rsidRDefault="00FD139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45F2DD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BB330A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4439CF0C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6E9EF1" w14:textId="77777777" w:rsidR="00EF1E94" w:rsidRDefault="00F911EE" w:rsidP="00794022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התקשרות זו נועדה לשם אספקת שירותי תחזוקה, תמיכה ושדרוג עבור תוכנת "צמרת" בה נעשה שימוש שוטף על ידי </w:t>
            </w:r>
            <w:r w:rsidR="00EF1E9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אגף</w:t>
            </w:r>
            <w:r w:rsidR="00AF65E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 w:rsidRPr="00EA7F8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תזונה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במשרד הבריאות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14:paraId="18D47DD6" w14:textId="77777777" w:rsidR="00BA701B" w:rsidRDefault="00A742A0" w:rsidP="00A742A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התוכנה מאפשרת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ניהול מאגר רכיבים תזונתיים של מצרכים ומתכונים וכן ביצוע הערכות תזונה.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בנוסף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התוכנה 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נה בשימוש דיאטניות ואנשי מחקר ביחידות משרד הבריאות ובחלק מבתי החולים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הממשלתיים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כאשר התוכנה מאפשרת קיום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אינטגרציה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עם מערכת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הנמ"ר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-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המערכת האדמיניסטרטיבית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הקיימת ב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בתי החולים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14:paraId="2AEC3F01" w14:textId="77777777" w:rsidR="00F911EE" w:rsidRPr="00EA7F8A" w:rsidRDefault="00F911EE" w:rsidP="0087356A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</w:p>
        </w:tc>
      </w:tr>
    </w:tbl>
    <w:p w14:paraId="78C8D659" w14:textId="77777777" w:rsidR="00222867" w:rsidRPr="00AF57E9" w:rsidRDefault="00FD139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BD4101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17B0513" w14:textId="77777777" w:rsidR="00222867" w:rsidRPr="00AF57E9" w:rsidRDefault="00FD13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77E69E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7B12E51" w14:textId="77777777" w:rsidR="00222867" w:rsidRPr="00AF57E9" w:rsidRDefault="00FD13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069C8D0" w14:textId="77777777" w:rsidTr="00222867">
        <w:tc>
          <w:tcPr>
            <w:tcW w:w="3085" w:type="dxa"/>
            <w:hideMark/>
          </w:tcPr>
          <w:p w14:paraId="034A8EC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E54285B" w14:textId="77777777" w:rsidR="00222867" w:rsidRPr="00AF57E9" w:rsidRDefault="00EA7F8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D9D1083" w14:textId="77777777" w:rsidR="00222867" w:rsidRPr="00AF57E9" w:rsidRDefault="0009656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ביצוע עבודה</w:t>
            </w:r>
          </w:p>
          <w:p w14:paraId="6D8F602E" w14:textId="77777777" w:rsidR="00222867" w:rsidRPr="00AF57E9" w:rsidRDefault="00FD139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5499007" w14:textId="77777777" w:rsidR="00222867" w:rsidRPr="00AF57E9" w:rsidRDefault="00FD139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3204721" w14:textId="77777777" w:rsidTr="00222867">
        <w:tc>
          <w:tcPr>
            <w:tcW w:w="2698" w:type="dxa"/>
            <w:shd w:val="clear" w:color="auto" w:fill="E6E6E6"/>
            <w:hideMark/>
          </w:tcPr>
          <w:p w14:paraId="52274CC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8B9989B" w14:textId="77777777" w:rsidR="00222867" w:rsidRPr="00AF57E9" w:rsidRDefault="00D0113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מימון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יעוץ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והדרכה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במחשבים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14:paraId="27FD6600" w14:textId="77777777" w:rsidTr="00222867">
        <w:tc>
          <w:tcPr>
            <w:tcW w:w="2698" w:type="dxa"/>
            <w:shd w:val="clear" w:color="auto" w:fill="E6E6E6"/>
            <w:hideMark/>
          </w:tcPr>
          <w:p w14:paraId="5855882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454AE0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1FA56AC2" w14:textId="77777777" w:rsidR="00222867" w:rsidRPr="00AF57E9" w:rsidRDefault="00D0113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511557878</w:t>
            </w:r>
          </w:p>
        </w:tc>
      </w:tr>
      <w:tr w:rsidR="007548B0" w14:paraId="688093DE" w14:textId="77777777" w:rsidTr="00222867">
        <w:tc>
          <w:tcPr>
            <w:tcW w:w="2698" w:type="dxa"/>
            <w:shd w:val="clear" w:color="auto" w:fill="E6E6E6"/>
            <w:hideMark/>
          </w:tcPr>
          <w:p w14:paraId="3F3ED97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9290D9B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66FBE4AC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6C793E95" w14:textId="77777777" w:rsidTr="00222867">
        <w:tc>
          <w:tcPr>
            <w:tcW w:w="2698" w:type="dxa"/>
            <w:shd w:val="clear" w:color="auto" w:fill="E6E6E6"/>
            <w:hideMark/>
          </w:tcPr>
          <w:p w14:paraId="27B58F61" w14:textId="77777777" w:rsidR="00222867" w:rsidRPr="0079402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65E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7B4A4D02" w14:textId="77777777" w:rsidR="00222867" w:rsidRPr="00D01131" w:rsidRDefault="003F033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100,000 ₪ כולל מע"מ</w:t>
            </w:r>
          </w:p>
        </w:tc>
      </w:tr>
      <w:tr w:rsidR="007548B0" w14:paraId="296A1F25" w14:textId="77777777" w:rsidTr="00222867">
        <w:tc>
          <w:tcPr>
            <w:tcW w:w="2698" w:type="dxa"/>
            <w:shd w:val="clear" w:color="auto" w:fill="E6E6E6"/>
            <w:hideMark/>
          </w:tcPr>
          <w:p w14:paraId="0262D9E3" w14:textId="77777777" w:rsidR="00222867" w:rsidRPr="0079402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65E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54D8167" w14:textId="77777777" w:rsidR="00222867" w:rsidRPr="00D01131" w:rsidRDefault="00C66C4D" w:rsidP="007940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1/</w:t>
            </w:r>
            <w:r w:rsidR="00AF65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</w:t>
            </w:r>
            <w:r w:rsidR="00AF65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19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-31/12/2020</w:t>
            </w:r>
          </w:p>
        </w:tc>
      </w:tr>
    </w:tbl>
    <w:p w14:paraId="673986EF" w14:textId="77777777" w:rsidR="00222867" w:rsidRPr="00AF57E9" w:rsidRDefault="00FD139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4FA7D61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8A8C41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D765AC7" w14:textId="77777777" w:rsidR="00222867" w:rsidRPr="00AF57E9" w:rsidRDefault="00FD139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0854A4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47F524C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384F28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E59A80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09021EE" w14:textId="77777777" w:rsidR="00222867" w:rsidRPr="00AF57E9" w:rsidRDefault="00FD13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1B16FF05" w14:textId="77777777" w:rsidTr="00D01131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729E4D" w14:textId="77777777" w:rsidR="00BA701B" w:rsidRDefault="00096565" w:rsidP="007940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תוכנת "צמרת"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(להלן: "התוכנה") 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היא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פרי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פיתוח ייעודי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שבוצע לפני שנים רבות על ידי הספק עבור משר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 הבריאות</w:t>
            </w:r>
          </w:p>
          <w:p w14:paraId="0C2FA699" w14:textId="77777777" w:rsidR="00BA701B" w:rsidRPr="00AF57E9" w:rsidRDefault="00BA701B" w:rsidP="007940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המערכת הנה </w:t>
            </w:r>
            <w:r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בטכנולוגיה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מיושנת מאוד</w:t>
            </w:r>
            <w:r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ונדרש ידע ייחודי המשלב את תחום התזונה עם הפלטפורמה הספציפית על מנת לתחזק אותה.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חברת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.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מיימון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ייעוץ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והדרכה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במחשבים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בע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"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פיתחה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את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התוכנה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הקיימת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ותיחזקה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את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המערכת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במשך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השנים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,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ועל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כן</w:t>
            </w:r>
            <w:r w:rsidR="0015085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על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פי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מצב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הדברים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בפועל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היא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היחידה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המסוגלת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09656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לבצע השירותים נשוא ההתקשרות, קרי- תחזוקה, תמיכה ושדרוג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F911E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תוכנה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794022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זו</w:t>
            </w:r>
            <w:r w:rsidR="004C724C" w:rsidRPr="0079402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</w:p>
        </w:tc>
      </w:tr>
    </w:tbl>
    <w:p w14:paraId="5C422893" w14:textId="77777777" w:rsidR="00222867" w:rsidRPr="00AF57E9" w:rsidRDefault="00FD139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11B6D5C" w14:textId="77777777" w:rsidR="00222867" w:rsidRPr="00EA6943" w:rsidRDefault="009B6B29" w:rsidP="00EA694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43F5A15" w14:textId="77777777" w:rsidR="00222867" w:rsidRPr="00AF57E9" w:rsidRDefault="00EA6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</w:rPr>
        <w:drawing>
          <wp:anchor distT="0" distB="0" distL="114300" distR="114300" simplePos="0" relativeHeight="251658240" behindDoc="1" locked="0" layoutInCell="1" allowOverlap="1" wp14:anchorId="2B3C7A49" wp14:editId="2B3C7A4A">
            <wp:simplePos x="0" y="0"/>
            <wp:positionH relativeFrom="margin">
              <wp:posOffset>498764</wp:posOffset>
            </wp:positionH>
            <wp:positionV relativeFrom="paragraph">
              <wp:posOffset>141143</wp:posOffset>
            </wp:positionV>
            <wp:extent cx="895350" cy="565150"/>
            <wp:effectExtent l="0" t="0" r="0" b="635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6FB49D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170D4D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C741AE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DB7F" w14:textId="77777777" w:rsidR="00222867" w:rsidRPr="00AF57E9" w:rsidRDefault="00BA701B" w:rsidP="00EA7F8A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גילה ארד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9B77" w14:textId="77777777" w:rsidR="00222867" w:rsidRPr="00AF57E9" w:rsidRDefault="00BA701B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ECF51" w14:textId="77777777" w:rsidR="00222867" w:rsidRPr="00AF57E9" w:rsidRDefault="00FD1398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0B4E2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D39373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708C36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63E032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0C0F77E" w14:textId="77777777" w:rsidR="00222867" w:rsidRDefault="00FD1398" w:rsidP="00222867">
      <w:pPr>
        <w:rPr>
          <w:rtl/>
        </w:rPr>
      </w:pPr>
    </w:p>
    <w:p w14:paraId="75E37CC1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3335EC1A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38837EAE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822E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E54C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4C21" w14:textId="77777777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4C82F652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9FBA3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5B8BEFB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837097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94022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7307ABC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EC9247" w14:textId="77777777" w:rsidR="00531B74" w:rsidRDefault="00531B74">
      <w:r>
        <w:separator/>
      </w:r>
    </w:p>
  </w:endnote>
  <w:endnote w:type="continuationSeparator" w:id="0">
    <w:p w14:paraId="1DB48277" w14:textId="77777777" w:rsidR="00531B74" w:rsidRDefault="00531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76839E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63BB1A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B1C70C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D1E37FD" w14:textId="1DB07BBA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D139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D139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B56AE43" w14:textId="77777777" w:rsidR="00354861" w:rsidRPr="0098529F" w:rsidRDefault="00FD139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37435C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48111D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695C87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B39080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F6ADBE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E7D83B9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C3EFDF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7A19FD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03325C6" w14:textId="77777777" w:rsidR="00E678BB" w:rsidRPr="00354861" w:rsidRDefault="00FD139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3D0767" w14:textId="77777777" w:rsidR="00531B74" w:rsidRDefault="00531B74">
      <w:r>
        <w:separator/>
      </w:r>
    </w:p>
  </w:footnote>
  <w:footnote w:type="continuationSeparator" w:id="0">
    <w:p w14:paraId="2151D888" w14:textId="77777777" w:rsidR="00531B74" w:rsidRDefault="00531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2318D72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208326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F8165F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9649822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20C41A7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B3C7A7F" wp14:editId="2B3C7A8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B3F8B98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FDB1DA9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40DB54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CEF8F27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538D6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529F54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32D49E3" w14:textId="77777777" w:rsidR="009220EC" w:rsidRPr="00D84715" w:rsidRDefault="00FD13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B7854EC" w14:textId="77777777" w:rsidR="009220EC" w:rsidRDefault="00FD13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25E91D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10DB01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362F23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B31C66" w14:textId="77777777" w:rsidR="003D6D13" w:rsidRPr="00D84715" w:rsidRDefault="00FD13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3556812" w14:textId="77777777" w:rsidR="003D6D13" w:rsidRPr="00D84715" w:rsidRDefault="00FD13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E864D6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1548AF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3CD368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5F286A3" w14:textId="77777777" w:rsidR="009220EC" w:rsidRPr="00D84715" w:rsidRDefault="00FD13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423FB94" w14:textId="77777777" w:rsidR="009220EC" w:rsidRPr="00D84715" w:rsidRDefault="00FD13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377008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75B475B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CF9C9E0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2B1323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2E0D7D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6C4A40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0D65DD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DBCAA5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5C2571E" w14:textId="77777777" w:rsidR="00E678BB" w:rsidRPr="00D84715" w:rsidRDefault="00FD139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6565"/>
    <w:rsid w:val="0015085F"/>
    <w:rsid w:val="00163766"/>
    <w:rsid w:val="001A55CF"/>
    <w:rsid w:val="00240FDE"/>
    <w:rsid w:val="002D5C29"/>
    <w:rsid w:val="00316202"/>
    <w:rsid w:val="0031744F"/>
    <w:rsid w:val="00336CDD"/>
    <w:rsid w:val="003C2DCE"/>
    <w:rsid w:val="003F0330"/>
    <w:rsid w:val="0044182D"/>
    <w:rsid w:val="004C724C"/>
    <w:rsid w:val="00531B74"/>
    <w:rsid w:val="00572407"/>
    <w:rsid w:val="00573D7F"/>
    <w:rsid w:val="005F33C9"/>
    <w:rsid w:val="00675430"/>
    <w:rsid w:val="00702873"/>
    <w:rsid w:val="007548B0"/>
    <w:rsid w:val="00794022"/>
    <w:rsid w:val="0087356A"/>
    <w:rsid w:val="009B6B29"/>
    <w:rsid w:val="009C27D5"/>
    <w:rsid w:val="009C3B74"/>
    <w:rsid w:val="009F7FB7"/>
    <w:rsid w:val="00A742A0"/>
    <w:rsid w:val="00AF65EB"/>
    <w:rsid w:val="00B07843"/>
    <w:rsid w:val="00B46855"/>
    <w:rsid w:val="00B53C37"/>
    <w:rsid w:val="00BA701B"/>
    <w:rsid w:val="00C46B1E"/>
    <w:rsid w:val="00C66C4D"/>
    <w:rsid w:val="00D01131"/>
    <w:rsid w:val="00D65C74"/>
    <w:rsid w:val="00E00EE8"/>
    <w:rsid w:val="00E231C3"/>
    <w:rsid w:val="00E8203D"/>
    <w:rsid w:val="00EA6943"/>
    <w:rsid w:val="00EA7F8A"/>
    <w:rsid w:val="00ED4BAA"/>
    <w:rsid w:val="00EF1E94"/>
    <w:rsid w:val="00F911EE"/>
    <w:rsid w:val="00FD1398"/>
    <w:rsid w:val="00FF7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7BE6D5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549970419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2019-10-07T15:30:11+00:00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elements/1.1/"/>
    <ds:schemaRef ds:uri="http://purl.org/dc/dcmitype/"/>
    <ds:schemaRef ds:uri="276fb107-33e2-4c3f-bae8-9cd5efb2baae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F8248D3-7D14-4670-9548-DFA2DF0AFA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12253EB-5F35-4509-A801-51E424415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435</Words>
  <Characters>2179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תחזוקה תמיכה ושדרוג תוכנת צמרת-ספק יחיד 2020.docx.</vt:lpstr>
      <vt:lpstr/>
    </vt:vector>
  </TitlesOfParts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תחזוקה תמיכה ושדרוג תוכנת צמרת-ספק יחיד 2020.docx.</dc:title>
  <dc:creator>Marina Paz</dc:creator>
  <cp:lastModifiedBy>דורין אמויאל</cp:lastModifiedBy>
  <cp:revision>2</cp:revision>
  <cp:lastPrinted>2019-10-07T15:24:00Z</cp:lastPrinted>
  <dcterms:created xsi:type="dcterms:W3CDTF">2019-11-28T09:00:00Z</dcterms:created>
  <dcterms:modified xsi:type="dcterms:W3CDTF">2019-11-28T09:00:00Z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